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A49FC" w14:textId="77777777" w:rsidR="00E1049A" w:rsidRDefault="00E571ED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                          Coronavirus Risk Analysis template</w:t>
      </w:r>
    </w:p>
    <w:tbl>
      <w:tblPr>
        <w:tblW w:w="143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9"/>
        <w:gridCol w:w="2789"/>
        <w:gridCol w:w="2790"/>
        <w:gridCol w:w="2790"/>
        <w:gridCol w:w="3154"/>
      </w:tblGrid>
      <w:tr w:rsidR="00E1049A" w14:paraId="03E8C1E2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51712" w14:textId="77777777" w:rsidR="00E1049A" w:rsidRDefault="00E571E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of Analysis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2F52A" w14:textId="77777777" w:rsidR="00E1049A" w:rsidRDefault="00E571E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Next Review Date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42E30" w14:textId="77777777" w:rsidR="00E1049A" w:rsidRDefault="00E571E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Person/s undertaking the Analysis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CD0DD" w14:textId="77777777" w:rsidR="00E1049A" w:rsidRDefault="00E571E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Name of Event or Fixture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57791" w14:textId="77777777" w:rsidR="00E1049A" w:rsidRDefault="00E571E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of Event or Fixture</w:t>
            </w:r>
          </w:p>
        </w:tc>
      </w:tr>
      <w:tr w:rsidR="00E1049A" w14:paraId="456AA99B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2A42A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Persons Affected</w:t>
            </w:r>
          </w:p>
          <w:p w14:paraId="4A40A76A" w14:textId="77777777" w:rsidR="00E1049A" w:rsidRDefault="00E1049A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36447" w14:textId="77777777" w:rsidR="00E1049A" w:rsidRDefault="00E571E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Everyone.</w:t>
            </w:r>
          </w:p>
          <w:p w14:paraId="590AB84E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Club </w:t>
            </w:r>
            <w:r>
              <w:rPr>
                <w:sz w:val="20"/>
                <w:szCs w:val="20"/>
              </w:rPr>
              <w:t>Staff, Permanent, casual, Stewards and Agency Staff, Catering staff, Emergency services, Spectators, i.e. attendees of the Event.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D713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Procedures are currently in place?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DF007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 or live updates on</w:t>
            </w:r>
          </w:p>
          <w:p w14:paraId="0CEDFF3C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Covid-19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5473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</w:tc>
      </w:tr>
      <w:tr w:rsidR="00E1049A" w14:paraId="115FC18F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96CDC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Procedures on entry to the event.</w:t>
            </w:r>
            <w:r>
              <w:rPr>
                <w:sz w:val="20"/>
                <w:szCs w:val="20"/>
              </w:rPr>
              <w:t xml:space="preserve"> </w:t>
            </w:r>
          </w:p>
          <w:p w14:paraId="26D20DB0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6363E3A4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is this event to be held behind closed doors?</w:t>
            </w:r>
          </w:p>
          <w:p w14:paraId="0A20E818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2B748835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Yes  No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A2888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Procedures During the event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A3A1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Procedures post event.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F1023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 information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ACE7B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taken.</w:t>
            </w:r>
          </w:p>
          <w:p w14:paraId="61300E43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i.e.</w:t>
            </w:r>
          </w:p>
          <w:p w14:paraId="0BA0086B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Increase risk</w:t>
            </w:r>
          </w:p>
          <w:p w14:paraId="156FAFD0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Risk</w:t>
            </w:r>
          </w:p>
          <w:p w14:paraId="78B88837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Medium Risk</w:t>
            </w:r>
          </w:p>
          <w:p w14:paraId="5A4E9506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Low Risk </w:t>
            </w:r>
          </w:p>
          <w:p w14:paraId="13B7E884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1049A" w14:paraId="11EF3D70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147DE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Communication</w:t>
            </w:r>
          </w:p>
          <w:p w14:paraId="5D7EDCF9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66F027A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Is any staff member </w:t>
            </w:r>
            <w:r>
              <w:rPr>
                <w:sz w:val="20"/>
                <w:szCs w:val="20"/>
              </w:rPr>
              <w:t xml:space="preserve">showing signs of symptom’s?  </w:t>
            </w:r>
          </w:p>
          <w:p w14:paraId="262F1548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7750212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Yes No </w:t>
            </w:r>
          </w:p>
          <w:p w14:paraId="5815BA20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2445A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Communication methods are currently available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0BA9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Additional communication required. </w:t>
            </w:r>
          </w:p>
          <w:p w14:paraId="7BAD1980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3AB82BC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 or No.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52B51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 Information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BA615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 to be taken re communication. </w:t>
            </w:r>
          </w:p>
        </w:tc>
      </w:tr>
      <w:tr w:rsidR="00E1049A" w14:paraId="605F02B4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4A1F2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Police Information</w:t>
            </w:r>
          </w:p>
          <w:p w14:paraId="0C95737E" w14:textId="77777777" w:rsidR="00E1049A" w:rsidRDefault="00E1049A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C738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Ambulance Authority Info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9CCB4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Other </w:t>
            </w:r>
            <w:r>
              <w:rPr>
                <w:sz w:val="20"/>
                <w:szCs w:val="20"/>
              </w:rPr>
              <w:t>Medical services Info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EDF1F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Government Additional Info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277E9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</w:tc>
      </w:tr>
      <w:tr w:rsidR="00E1049A" w14:paraId="0D57149C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7A429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there Isolation room/s available</w:t>
            </w:r>
          </w:p>
          <w:p w14:paraId="32617A88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14:paraId="60A691B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 or No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1F3CC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Location of ISO room/s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2C7C8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of person in charge of ISO room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70211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Additional Information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75224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</w:tc>
      </w:tr>
      <w:tr w:rsidR="00E1049A" w14:paraId="312B3C65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E5CDE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Emergency Telephone </w:t>
            </w:r>
            <w:r>
              <w:rPr>
                <w:sz w:val="20"/>
                <w:szCs w:val="20"/>
              </w:rPr>
              <w:t>Numbers</w:t>
            </w:r>
          </w:p>
          <w:p w14:paraId="01FD9355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7809DFD2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2DDC611F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7A86A6F8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1AC06797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Cleaning Company</w:t>
            </w:r>
          </w:p>
          <w:p w14:paraId="6252CA1E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1D20DEEE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 club staff</w:t>
            </w:r>
          </w:p>
          <w:p w14:paraId="111517DF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 in charge</w:t>
            </w:r>
          </w:p>
          <w:p w14:paraId="71417D75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6DB3A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Police commander</w:t>
            </w:r>
          </w:p>
          <w:p w14:paraId="02C5254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Ambulance officer</w:t>
            </w:r>
          </w:p>
          <w:p w14:paraId="6034BDBB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Medical other</w:t>
            </w:r>
          </w:p>
          <w:p w14:paraId="625FA911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Hospital</w:t>
            </w:r>
          </w:p>
          <w:p w14:paraId="0AE5E4DE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Club Secretary</w:t>
            </w:r>
          </w:p>
          <w:p w14:paraId="3089DD82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Safety Officer/team</w:t>
            </w:r>
          </w:p>
          <w:p w14:paraId="34039B4B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Cleaning company/staff telephone number</w:t>
            </w:r>
          </w:p>
          <w:p w14:paraId="096968A3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Aid rooms</w:t>
            </w:r>
          </w:p>
          <w:p w14:paraId="2BDFE745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Referees room</w:t>
            </w:r>
          </w:p>
          <w:p w14:paraId="47B8026E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210EC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Control Room Tel </w:t>
            </w:r>
            <w:r>
              <w:rPr>
                <w:sz w:val="20"/>
                <w:szCs w:val="20"/>
              </w:rPr>
              <w:t>Numbers</w:t>
            </w:r>
          </w:p>
          <w:p w14:paraId="76901B34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11708245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24424598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1D74985C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1D05C77B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01C28D28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Products available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DF859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Additional Information</w:t>
            </w:r>
          </w:p>
          <w:p w14:paraId="701D2661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295642FD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6D549F2D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626B752F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4F7B8562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50B8DD5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 Information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10DA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Action to be taken</w:t>
            </w:r>
          </w:p>
          <w:p w14:paraId="2C469E55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2C34FFB7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0842EB59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0A4B5CF9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083A734F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45664FA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  <w:p w14:paraId="010B7F9C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1049A" w14:paraId="6A70767A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8B56C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Cleaning areas pre event</w:t>
            </w:r>
          </w:p>
          <w:p w14:paraId="6314E78E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340429B9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1EC170B5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 Cleaned</w:t>
            </w:r>
          </w:p>
          <w:p w14:paraId="7E0D82B4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675C2102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By </w:t>
            </w:r>
            <w:proofErr w:type="gramStart"/>
            <w:r>
              <w:rPr>
                <w:sz w:val="20"/>
                <w:szCs w:val="20"/>
              </w:rPr>
              <w:t>who</w:t>
            </w:r>
            <w:proofErr w:type="gramEnd"/>
            <w:r>
              <w:rPr>
                <w:sz w:val="20"/>
                <w:szCs w:val="20"/>
              </w:rPr>
              <w:t>?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400A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Cleaning areas during event</w:t>
            </w:r>
          </w:p>
          <w:p w14:paraId="31849234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45E9B52C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31D8427C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Time Cleaned </w:t>
            </w:r>
          </w:p>
          <w:p w14:paraId="507B5F4B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2803AEB1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By </w:t>
            </w:r>
            <w:proofErr w:type="gramStart"/>
            <w:r>
              <w:rPr>
                <w:sz w:val="20"/>
                <w:szCs w:val="20"/>
              </w:rPr>
              <w:t>who</w:t>
            </w:r>
            <w:proofErr w:type="gramEnd"/>
            <w:r>
              <w:rPr>
                <w:sz w:val="20"/>
                <w:szCs w:val="20"/>
              </w:rPr>
              <w:t>?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18C1A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Cleaning areas post </w:t>
            </w:r>
            <w:r>
              <w:rPr>
                <w:sz w:val="20"/>
                <w:szCs w:val="20"/>
              </w:rPr>
              <w:t xml:space="preserve">event </w:t>
            </w:r>
          </w:p>
          <w:p w14:paraId="43788614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01BC95CB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3ACB4F22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 Cleaned</w:t>
            </w:r>
          </w:p>
          <w:p w14:paraId="24A7A2A6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4E1775DF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By </w:t>
            </w:r>
            <w:proofErr w:type="gramStart"/>
            <w:r>
              <w:rPr>
                <w:sz w:val="20"/>
                <w:szCs w:val="20"/>
              </w:rPr>
              <w:t>who</w:t>
            </w:r>
            <w:proofErr w:type="gramEnd"/>
            <w:r>
              <w:rPr>
                <w:sz w:val="20"/>
                <w:szCs w:val="20"/>
              </w:rPr>
              <w:t>?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1D55C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 Information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1319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</w:tc>
      </w:tr>
      <w:tr w:rsidR="00E1049A" w14:paraId="64650EAC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E22B3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Cordons/Barriers Required </w:t>
            </w:r>
          </w:p>
          <w:p w14:paraId="3D061AF3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2E44A1B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 or No</w:t>
            </w:r>
          </w:p>
          <w:p w14:paraId="19FD91C0" w14:textId="77777777" w:rsidR="00E1049A" w:rsidRDefault="00E1049A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D2E2B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Type of cordons or barriers to be used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10308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Areas were cordons or Barriers </w:t>
            </w:r>
          </w:p>
          <w:p w14:paraId="238E3AD3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to be used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804E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 Information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DE709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</w:tc>
      </w:tr>
      <w:tr w:rsidR="00E1049A" w14:paraId="5105EDB7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0C47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Players and players staff</w:t>
            </w:r>
          </w:p>
          <w:p w14:paraId="16AEA762" w14:textId="77777777" w:rsidR="00E1049A" w:rsidRDefault="00E1049A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82861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procedures are currently in place?</w:t>
            </w:r>
          </w:p>
          <w:p w14:paraId="6211D98B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61D38E33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3192A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Changes to procedures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9238A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 Information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569AF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  <w:p w14:paraId="7EB41E7C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5F0278ED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7CE5FBED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1DFEBF84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1049A" w14:paraId="040FC576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D593F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Transport 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5C8F0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procedures are currently in place?</w:t>
            </w:r>
          </w:p>
          <w:p w14:paraId="1E8A6D31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3F8BA7A6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6BAB63A5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A90B4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Changes to any transport procedures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E0242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Additional </w:t>
            </w:r>
            <w:r>
              <w:rPr>
                <w:sz w:val="20"/>
                <w:szCs w:val="20"/>
              </w:rPr>
              <w:t>Information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9903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</w:tc>
      </w:tr>
      <w:tr w:rsidR="00E1049A" w14:paraId="71479C4A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6EA46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Deliveries including post</w:t>
            </w:r>
          </w:p>
          <w:p w14:paraId="4626784A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4CE18846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0335B3A9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3E39FFC9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68E00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procedures are currently in place?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26786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Changes to any procedures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A4B21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 Information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12DD2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</w:tc>
      </w:tr>
      <w:tr w:rsidR="00E1049A" w14:paraId="11FB309D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3BC44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Creche Facilities</w:t>
            </w:r>
          </w:p>
          <w:p w14:paraId="389A606F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Yes </w:t>
            </w:r>
          </w:p>
          <w:p w14:paraId="1572531A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</w:t>
            </w:r>
          </w:p>
          <w:p w14:paraId="5DEAB894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N/A</w:t>
            </w:r>
          </w:p>
          <w:p w14:paraId="10B7DF15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78F5EFE2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there any screening to be undertaken?</w:t>
            </w:r>
          </w:p>
          <w:p w14:paraId="0E00A757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4A20805C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Yes </w:t>
            </w:r>
          </w:p>
          <w:p w14:paraId="5BE91566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  <w:p w14:paraId="17E6CAF1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42DB6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What procedures are currently in place?</w:t>
            </w:r>
          </w:p>
          <w:p w14:paraId="175A4E66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7E7E6A21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52BA7457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560E0D4A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Will searching take place? </w:t>
            </w:r>
          </w:p>
          <w:p w14:paraId="7420A7FF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23D9D2DB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767AE0B7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Yes </w:t>
            </w:r>
          </w:p>
          <w:p w14:paraId="630BBF6B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  <w:p w14:paraId="54BB5E49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CFE5F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Changes to any procedures</w:t>
            </w:r>
          </w:p>
          <w:p w14:paraId="7A5752E8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03148AAB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46186350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30A6DFD0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0CE500B0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Changes to any searching procedures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81669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Additional Information</w:t>
            </w:r>
          </w:p>
          <w:p w14:paraId="76609601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726798B9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0B5AF4DC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3B7054F1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5F778428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 Information regarding searching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5CDDF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Action to be taken</w:t>
            </w:r>
          </w:p>
          <w:p w14:paraId="6A87A798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71356C46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2987B583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564B34A3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1E2F2716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</w:tc>
      </w:tr>
      <w:tr w:rsidR="00E1049A" w14:paraId="739D9068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4C4A9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Access Ability </w:t>
            </w:r>
          </w:p>
          <w:p w14:paraId="3C796821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189C80A6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47001ECB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A3E51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procedures are currently in place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58AD6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Changes to any Access Ability procedures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BEC50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 Information regarding Access Ability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5983A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</w:tc>
      </w:tr>
      <w:tr w:rsidR="00E1049A" w14:paraId="6792BE2F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9CD7A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Ticketing</w:t>
            </w:r>
          </w:p>
          <w:p w14:paraId="390CD082" w14:textId="77777777" w:rsidR="00E1049A" w:rsidRDefault="00E1049A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7E990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procedures are currently in place?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80717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Changes to any </w:t>
            </w:r>
            <w:r>
              <w:rPr>
                <w:sz w:val="20"/>
                <w:szCs w:val="20"/>
              </w:rPr>
              <w:t>ticketing procedures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4C5AA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 Information regarding ticketing</w:t>
            </w:r>
          </w:p>
          <w:p w14:paraId="0A4FC91A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31E2A2B8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5E893021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8402C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</w:tc>
      </w:tr>
      <w:tr w:rsidR="00E1049A" w14:paraId="6A91BEC3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707FD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Retail Outlet/s, stalls </w:t>
            </w:r>
          </w:p>
          <w:p w14:paraId="541A3280" w14:textId="77777777" w:rsidR="00E1049A" w:rsidRDefault="00E1049A">
            <w:pPr>
              <w:spacing w:after="0" w:line="240" w:lineRule="auto"/>
              <w:rPr>
                <w:sz w:val="44"/>
                <w:szCs w:val="44"/>
              </w:rPr>
            </w:pPr>
          </w:p>
          <w:p w14:paraId="0C103E2E" w14:textId="77777777" w:rsidR="00E1049A" w:rsidRDefault="00E1049A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E30D8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procedures are currently in place?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4A8E9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Changes to any retail outlet procedures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0AF56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Additional Information regarding retail outlet/s, </w:t>
            </w:r>
            <w:r>
              <w:rPr>
                <w:sz w:val="20"/>
                <w:szCs w:val="20"/>
              </w:rPr>
              <w:t>stalls.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35507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</w:tc>
      </w:tr>
      <w:tr w:rsidR="00E1049A" w14:paraId="42172432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03B25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Maintenance </w:t>
            </w:r>
          </w:p>
          <w:p w14:paraId="44F9E165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4148A959" w14:textId="77777777" w:rsidR="00E1049A" w:rsidRDefault="00E1049A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58404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procedures are currently in place?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64845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Changes to any maintenance procedures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F6F75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 Information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3C707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</w:tc>
      </w:tr>
      <w:tr w:rsidR="00E1049A" w14:paraId="5C3934AD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4650A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Security</w:t>
            </w:r>
          </w:p>
          <w:p w14:paraId="4B34E010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46849ED4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Club</w:t>
            </w:r>
          </w:p>
          <w:p w14:paraId="68CDFCC3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4166A533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Agency</w:t>
            </w:r>
          </w:p>
          <w:p w14:paraId="19DC5FA2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D95FB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procedures are currently in place?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F86A3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Changes to any </w:t>
            </w:r>
            <w:r>
              <w:rPr>
                <w:sz w:val="20"/>
                <w:szCs w:val="20"/>
              </w:rPr>
              <w:t>security procedures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D0DDC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Additional Information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960F3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to be taken</w:t>
            </w:r>
          </w:p>
        </w:tc>
      </w:tr>
      <w:tr w:rsidR="00E1049A" w14:paraId="60ACB1C6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A7FE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further notes regarding the event please provide here.</w:t>
            </w:r>
          </w:p>
          <w:p w14:paraId="29877844" w14:textId="77777777" w:rsidR="00E1049A" w:rsidRDefault="00E1049A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D9CFF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Signature of person/s undertaking the Risk Analysis</w:t>
            </w:r>
          </w:p>
          <w:p w14:paraId="041CC9BE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5F742F1A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FD150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SGSA notified of any changes?</w:t>
            </w:r>
          </w:p>
          <w:p w14:paraId="364DADE0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5D142C9C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Yes </w:t>
            </w:r>
          </w:p>
          <w:p w14:paraId="6A004C63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  <w:p w14:paraId="287F6B80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N/A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BD8CE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Certifying Authority </w:t>
            </w:r>
            <w:r>
              <w:rPr>
                <w:sz w:val="20"/>
                <w:szCs w:val="20"/>
              </w:rPr>
              <w:t>notified?</w:t>
            </w:r>
          </w:p>
          <w:p w14:paraId="67C91F5D" w14:textId="77777777" w:rsidR="00E1049A" w:rsidRDefault="00E1049A">
            <w:pPr>
              <w:spacing w:after="0" w:line="240" w:lineRule="auto"/>
              <w:rPr>
                <w:sz w:val="20"/>
                <w:szCs w:val="20"/>
              </w:rPr>
            </w:pPr>
          </w:p>
          <w:p w14:paraId="29C52C65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  <w:p w14:paraId="0C44F0F7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  <w:p w14:paraId="4BDCF824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N/A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850B2" w14:textId="77777777" w:rsidR="00E1049A" w:rsidRDefault="00E571E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Any further action to be taken</w:t>
            </w:r>
          </w:p>
        </w:tc>
      </w:tr>
    </w:tbl>
    <w:p w14:paraId="5C2CF589" w14:textId="77777777" w:rsidR="00E1049A" w:rsidRDefault="00E1049A">
      <w:pPr>
        <w:rPr>
          <w:b/>
          <w:bCs/>
          <w:sz w:val="28"/>
          <w:szCs w:val="28"/>
        </w:rPr>
      </w:pPr>
    </w:p>
    <w:p w14:paraId="43D4653B" w14:textId="77777777" w:rsidR="00E1049A" w:rsidRDefault="00E1049A">
      <w:pPr>
        <w:rPr>
          <w:sz w:val="44"/>
          <w:szCs w:val="44"/>
        </w:rPr>
      </w:pPr>
    </w:p>
    <w:sectPr w:rsidR="00E1049A">
      <w:pgSz w:w="16838" w:h="11906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0415F" w14:textId="77777777" w:rsidR="00E571ED" w:rsidRDefault="00E571ED">
      <w:pPr>
        <w:spacing w:after="0" w:line="240" w:lineRule="auto"/>
      </w:pPr>
      <w:r>
        <w:separator/>
      </w:r>
    </w:p>
  </w:endnote>
  <w:endnote w:type="continuationSeparator" w:id="0">
    <w:p w14:paraId="25240157" w14:textId="77777777" w:rsidR="00E571ED" w:rsidRDefault="00E57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F75DD7" w14:textId="77777777" w:rsidR="00E571ED" w:rsidRDefault="00E571E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2922995" w14:textId="77777777" w:rsidR="00E571ED" w:rsidRDefault="00E571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1049A"/>
    <w:rsid w:val="0048753A"/>
    <w:rsid w:val="00E1049A"/>
    <w:rsid w:val="00E5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A3E4D"/>
  <w15:docId w15:val="{6A998905-C62E-4971-B9D5-882AF99C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fsoa</dc:creator>
  <dc:description/>
  <cp:lastModifiedBy>Peter Houghton</cp:lastModifiedBy>
  <cp:revision>2</cp:revision>
  <dcterms:created xsi:type="dcterms:W3CDTF">2020-06-24T08:48:00Z</dcterms:created>
  <dcterms:modified xsi:type="dcterms:W3CDTF">2020-06-24T08:48:00Z</dcterms:modified>
</cp:coreProperties>
</file>