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F3EC5" w14:textId="77777777" w:rsidR="00111372" w:rsidRDefault="005F6804">
      <w:pPr>
        <w:rPr>
          <w:sz w:val="44"/>
          <w:szCs w:val="44"/>
        </w:rPr>
      </w:pPr>
      <w:r>
        <w:rPr>
          <w:sz w:val="44"/>
          <w:szCs w:val="44"/>
        </w:rPr>
        <w:t xml:space="preserve">                                          Coronavirus Risk Analysis</w:t>
      </w:r>
    </w:p>
    <w:tbl>
      <w:tblPr>
        <w:tblW w:w="143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9"/>
        <w:gridCol w:w="2789"/>
        <w:gridCol w:w="2790"/>
        <w:gridCol w:w="2790"/>
        <w:gridCol w:w="3154"/>
      </w:tblGrid>
      <w:tr w:rsidR="00111372" w14:paraId="16870A32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7DEBD" w14:textId="77777777" w:rsidR="00111372" w:rsidRDefault="005F6804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 of Analysis</w:t>
            </w:r>
          </w:p>
          <w:p w14:paraId="4538C3F7" w14:textId="77777777" w:rsidR="00111372" w:rsidRDefault="005F6804">
            <w:pPr>
              <w:spacing w:after="0"/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May 2020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2A343" w14:textId="77777777" w:rsidR="00111372" w:rsidRDefault="005F6804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Next Review Date</w:t>
            </w:r>
          </w:p>
          <w:p w14:paraId="1EFE1496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Prior to each fixture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890C4" w14:textId="77777777" w:rsidR="00111372" w:rsidRDefault="005F6804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Person/s undertaking the Analysis</w:t>
            </w:r>
          </w:p>
          <w:p w14:paraId="0A86739E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Safety Officer Sue Watson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E21A7" w14:textId="77777777" w:rsidR="00111372" w:rsidRDefault="005F6804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Name of Event or Fixture</w:t>
            </w:r>
          </w:p>
          <w:p w14:paraId="302DF8C8" w14:textId="77777777" w:rsidR="00111372" w:rsidRDefault="00111372">
            <w:pPr>
              <w:spacing w:after="0"/>
              <w:rPr>
                <w:b/>
                <w:bCs/>
                <w:sz w:val="20"/>
                <w:szCs w:val="20"/>
              </w:rPr>
            </w:pPr>
          </w:p>
          <w:p w14:paraId="6EADE6D2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Championship League matches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D0226" w14:textId="77777777" w:rsidR="00111372" w:rsidRDefault="005F6804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 of Event or Fixture</w:t>
            </w:r>
          </w:p>
          <w:p w14:paraId="76C82905" w14:textId="77777777" w:rsidR="00111372" w:rsidRDefault="00111372">
            <w:pPr>
              <w:spacing w:after="0"/>
              <w:rPr>
                <w:b/>
                <w:bCs/>
                <w:sz w:val="20"/>
                <w:szCs w:val="20"/>
              </w:rPr>
            </w:pPr>
          </w:p>
          <w:p w14:paraId="77DA8E03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TBC</w:t>
            </w:r>
          </w:p>
        </w:tc>
      </w:tr>
      <w:tr w:rsidR="00111372" w14:paraId="073307CC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ED271" w14:textId="77777777" w:rsidR="00111372" w:rsidRDefault="00111372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C0E52" w14:textId="77777777" w:rsidR="00111372" w:rsidRDefault="00111372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E2E64" w14:textId="77777777" w:rsidR="00111372" w:rsidRDefault="00111372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67A90" w14:textId="77777777" w:rsidR="00111372" w:rsidRDefault="00111372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89DB0" w14:textId="77777777" w:rsidR="00111372" w:rsidRDefault="00111372">
            <w:pPr>
              <w:spacing w:after="0"/>
              <w:rPr>
                <w:b/>
                <w:bCs/>
                <w:sz w:val="20"/>
                <w:szCs w:val="20"/>
              </w:rPr>
            </w:pPr>
          </w:p>
          <w:p w14:paraId="3BE62555" w14:textId="77777777" w:rsidR="00111372" w:rsidRDefault="00111372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111372" w14:paraId="62077342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ECF63" w14:textId="77777777" w:rsidR="00111372" w:rsidRDefault="005F6804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Actions/activities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DE3B" w14:textId="77777777" w:rsidR="00111372" w:rsidRDefault="005F6804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Who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87265" w14:textId="77777777" w:rsidR="00111372" w:rsidRDefault="005F6804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Initial action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97B5D" w14:textId="77777777" w:rsidR="00111372" w:rsidRDefault="005F6804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Risk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E5D20" w14:textId="77777777" w:rsidR="00111372" w:rsidRDefault="005F6804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Further action</w:t>
            </w:r>
          </w:p>
        </w:tc>
      </w:tr>
      <w:tr w:rsidR="00111372" w14:paraId="2E5C335B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D94A0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Persons Affected</w:t>
            </w:r>
          </w:p>
          <w:p w14:paraId="199B9C50" w14:textId="77777777" w:rsidR="00111372" w:rsidRDefault="00111372">
            <w:pPr>
              <w:spacing w:after="0"/>
              <w:rPr>
                <w:sz w:val="44"/>
                <w:szCs w:val="44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868E8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Everyone.</w:t>
            </w:r>
          </w:p>
          <w:p w14:paraId="006D3678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Club Staff, Permanent, casual, Stewards and Agency Staff, Catering staff, Emergency services, </w:t>
            </w:r>
            <w:r>
              <w:rPr>
                <w:sz w:val="20"/>
                <w:szCs w:val="20"/>
              </w:rPr>
              <w:t>Spectators, i.e. attendees of the Event.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F572F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premise of this risk assessment is that the matches are “behind closed doors”, this risk assessment is to be read alongside the Covid-19 matchday ops plan for Leeds United.</w:t>
            </w:r>
          </w:p>
          <w:p w14:paraId="4550A2C0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 will be working to the protocols is</w:t>
            </w:r>
            <w:r>
              <w:rPr>
                <w:sz w:val="20"/>
                <w:szCs w:val="20"/>
              </w:rPr>
              <w:t>sued by the EFL.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07026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Championship League matches for the remainder of the 2019 2020 season, carry a substantial risk of spreading the virus, so minimum attendances are required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B37D2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Guidance will be sought from the Football League, SGSA and consultation bodies.</w:t>
            </w:r>
          </w:p>
          <w:p w14:paraId="01796137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28931A14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</w:t>
            </w:r>
            <w:r>
              <w:rPr>
                <w:sz w:val="20"/>
                <w:szCs w:val="20"/>
              </w:rPr>
              <w:t>aff working at the fixtures will be kept to an absolute minimum.</w:t>
            </w:r>
          </w:p>
        </w:tc>
      </w:tr>
      <w:tr w:rsidR="00111372" w14:paraId="01032F10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AF0FB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Procedures on entry to the event. </w:t>
            </w:r>
          </w:p>
          <w:p w14:paraId="646B90E1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1F912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Players, staff and officials only to be admitted to the ground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CE3EF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staff working will be asked to bring a personal mask.</w:t>
            </w:r>
          </w:p>
          <w:p w14:paraId="4A210ABC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Staff will be given a </w:t>
            </w:r>
            <w:r>
              <w:rPr>
                <w:sz w:val="20"/>
                <w:szCs w:val="20"/>
              </w:rPr>
              <w:t>staggered start time to avoid queuing for entry.</w:t>
            </w:r>
          </w:p>
          <w:p w14:paraId="70A5B000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There will only be 2 points of entry into the stadium.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DEACF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Medium risk of contagion.</w:t>
            </w:r>
          </w:p>
          <w:p w14:paraId="7105D5F2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07EDA173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Latex gloves will be issues to all staff as they arrive.</w:t>
            </w:r>
          </w:p>
          <w:p w14:paraId="4257680F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2E3FD287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areas will be disinfected prior to the stadium opening.</w:t>
            </w:r>
          </w:p>
          <w:p w14:paraId="617C5F08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7B569583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Minimu</w:t>
            </w:r>
            <w:r>
              <w:rPr>
                <w:sz w:val="20"/>
                <w:szCs w:val="20"/>
              </w:rPr>
              <w:t xml:space="preserve">m area of the stadium to be used.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2BA1A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Temperature readers at the 2 points of entry, east and west stand</w:t>
            </w:r>
          </w:p>
          <w:p w14:paraId="3A9A467F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4B8F41D0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Anyone showing symptoms to be turned away.</w:t>
            </w:r>
          </w:p>
          <w:p w14:paraId="51DCB3EF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1AEFBCD5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 aiders at both points to monitor this.</w:t>
            </w:r>
          </w:p>
          <w:p w14:paraId="7A2BE528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</w:tr>
      <w:tr w:rsidR="00111372" w14:paraId="44EC323C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13248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Communication to stop fans coming to the ground</w:t>
            </w:r>
          </w:p>
          <w:p w14:paraId="6462DA35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3F5A17C5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EA559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Players and Officials will be briefed prior to arrival.</w:t>
            </w:r>
          </w:p>
          <w:p w14:paraId="2A2A3DCC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Staff will receive a written briefing before arrival</w:t>
            </w:r>
          </w:p>
          <w:p w14:paraId="31917554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Mr </w:t>
            </w:r>
            <w:proofErr w:type="spellStart"/>
            <w:r>
              <w:rPr>
                <w:sz w:val="20"/>
                <w:szCs w:val="20"/>
              </w:rPr>
              <w:t>Radrizzani</w:t>
            </w:r>
            <w:proofErr w:type="spellEnd"/>
            <w:r>
              <w:rPr>
                <w:sz w:val="20"/>
                <w:szCs w:val="20"/>
              </w:rPr>
              <w:t xml:space="preserve">, Mr Kinnear, and Mr </w:t>
            </w:r>
            <w:proofErr w:type="spellStart"/>
            <w:r>
              <w:rPr>
                <w:sz w:val="20"/>
                <w:szCs w:val="20"/>
              </w:rPr>
              <w:t>Bielsa</w:t>
            </w:r>
            <w:proofErr w:type="spellEnd"/>
            <w:r>
              <w:rPr>
                <w:sz w:val="20"/>
                <w:szCs w:val="20"/>
              </w:rPr>
              <w:t xml:space="preserve"> to record messages to fans, and add sanctions that we will apply to people breaking the rules i.e. bans/su</w:t>
            </w:r>
            <w:r>
              <w:rPr>
                <w:sz w:val="20"/>
                <w:szCs w:val="20"/>
              </w:rPr>
              <w:t>spensions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EF687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Government and Governing bodies need to communicate one message, so that Clubs have support in their actions.</w:t>
            </w:r>
          </w:p>
          <w:p w14:paraId="545458CE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42DFC6C7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Police to use social media to deter fans, and remind them of the current legislation and Club sanctions</w:t>
            </w:r>
          </w:p>
          <w:p w14:paraId="1DD9A85F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D0374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On the key match of the Team q</w:t>
            </w:r>
            <w:r>
              <w:rPr>
                <w:sz w:val="20"/>
                <w:szCs w:val="20"/>
              </w:rPr>
              <w:t>ualifying for the Premiership, extra effort needs to be made to ensure no fans arrive at the ground.</w:t>
            </w:r>
          </w:p>
          <w:p w14:paraId="6E1A42CB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Comms to fans should highlight that if they come to the </w:t>
            </w:r>
            <w:proofErr w:type="gramStart"/>
            <w:r>
              <w:rPr>
                <w:sz w:val="20"/>
                <w:szCs w:val="20"/>
              </w:rPr>
              <w:t>ground</w:t>
            </w:r>
            <w:proofErr w:type="gramEnd"/>
            <w:r>
              <w:rPr>
                <w:sz w:val="20"/>
                <w:szCs w:val="20"/>
              </w:rPr>
              <w:t xml:space="preserve"> they could risk the match being abandoned and the points forfeited.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154CB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Extra stewards at all ac</w:t>
            </w:r>
            <w:r>
              <w:rPr>
                <w:sz w:val="20"/>
                <w:szCs w:val="20"/>
              </w:rPr>
              <w:t>cess points to the stadium</w:t>
            </w:r>
          </w:p>
          <w:p w14:paraId="7C9EAAB6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6E080672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Extra Police presence in Leeds and at the station</w:t>
            </w:r>
          </w:p>
        </w:tc>
      </w:tr>
      <w:tr w:rsidR="00111372" w14:paraId="7F5BD58F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FF426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Police Information</w:t>
            </w:r>
          </w:p>
          <w:p w14:paraId="7A563329" w14:textId="77777777" w:rsidR="00111372" w:rsidRDefault="00111372">
            <w:pPr>
              <w:spacing w:after="0"/>
              <w:rPr>
                <w:sz w:val="44"/>
                <w:szCs w:val="44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5B889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Police will be working off the </w:t>
            </w:r>
            <w:proofErr w:type="gramStart"/>
            <w:r>
              <w:rPr>
                <w:sz w:val="20"/>
                <w:szCs w:val="20"/>
              </w:rPr>
              <w:t>foot print</w:t>
            </w:r>
            <w:proofErr w:type="gramEnd"/>
            <w:r>
              <w:rPr>
                <w:sz w:val="20"/>
                <w:szCs w:val="20"/>
              </w:rPr>
              <w:t xml:space="preserve"> so consideration needs to be made to SPS agreement.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5375D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Emergency procedures needs to be reviewed for stadium </w:t>
            </w:r>
            <w:r>
              <w:rPr>
                <w:sz w:val="20"/>
                <w:szCs w:val="20"/>
              </w:rPr>
              <w:t>evacuation of staff, players and officials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9AB3A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Briefing for the operation sent to the Police the week before the games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A8BA4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Constant contact with WYP to ensure all planning is seamless.  The Club will suggest that the Pubs local to the ground do not open on matchda</w:t>
            </w:r>
            <w:r>
              <w:rPr>
                <w:sz w:val="20"/>
                <w:szCs w:val="20"/>
              </w:rPr>
              <w:t>ys, as this will encourage fans to come down to the ground.</w:t>
            </w:r>
          </w:p>
        </w:tc>
      </w:tr>
      <w:tr w:rsidR="00111372" w14:paraId="15885988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DDFE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Isolation room/s available</w:t>
            </w:r>
          </w:p>
          <w:p w14:paraId="4B7D034F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4C3B9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There will be an isolation room in east stand – first aid room</w:t>
            </w:r>
          </w:p>
          <w:p w14:paraId="6A053CDD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West stand - LUDO lounge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CCE03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 Aid volunteers will staff this area</w:t>
            </w:r>
          </w:p>
          <w:p w14:paraId="2E78403A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4C391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Hopefully</w:t>
            </w:r>
            <w:proofErr w:type="gramEnd"/>
            <w:r>
              <w:rPr>
                <w:sz w:val="20"/>
                <w:szCs w:val="20"/>
              </w:rPr>
              <w:t xml:space="preserve"> anyone with symptoms wil</w:t>
            </w:r>
            <w:r>
              <w:rPr>
                <w:sz w:val="20"/>
                <w:szCs w:val="20"/>
              </w:rPr>
              <w:t>l stay at home.  The risk is still high for symptoms to appear at a point during the game.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F6AFE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Constant monitoring of people in the ground, minimum number of staff in all areas.  Maintain social distancing.</w:t>
            </w:r>
          </w:p>
        </w:tc>
      </w:tr>
      <w:tr w:rsidR="00111372" w14:paraId="33D43999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F8648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Deep cleaning of the areas to be utilised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F43C2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Cleaners will attend the day before the matches and deep clean dressing rooms and areas around the dugout for the players and officials.</w:t>
            </w:r>
          </w:p>
          <w:p w14:paraId="1C474DE2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Creche lounge will be used as a holding room for the officials, as they will be no shower requirement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399DC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Players and Offic</w:t>
            </w:r>
            <w:r>
              <w:rPr>
                <w:sz w:val="20"/>
                <w:szCs w:val="20"/>
              </w:rPr>
              <w:t xml:space="preserve">ials to arrive in kit and leave in kit, no showering will be used.  Dressing room capacity will be restricted to players only, other staff will </w:t>
            </w:r>
            <w:proofErr w:type="gramStart"/>
            <w:r>
              <w:rPr>
                <w:sz w:val="20"/>
                <w:szCs w:val="20"/>
              </w:rPr>
              <w:t>be located in</w:t>
            </w:r>
            <w:proofErr w:type="gramEnd"/>
            <w:r>
              <w:rPr>
                <w:sz w:val="20"/>
                <w:szCs w:val="20"/>
              </w:rPr>
              <w:t xml:space="preserve"> first aid room, and players’ lounge to allow for social distancing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2870E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Press </w:t>
            </w:r>
            <w:proofErr w:type="gramStart"/>
            <w:r>
              <w:rPr>
                <w:sz w:val="20"/>
                <w:szCs w:val="20"/>
              </w:rPr>
              <w:t>attend</w:t>
            </w:r>
            <w:proofErr w:type="gramEnd"/>
            <w:r>
              <w:rPr>
                <w:sz w:val="20"/>
                <w:szCs w:val="20"/>
              </w:rPr>
              <w:t xml:space="preserve"> they will have </w:t>
            </w:r>
            <w:r>
              <w:rPr>
                <w:sz w:val="20"/>
                <w:szCs w:val="20"/>
              </w:rPr>
              <w:t>a separate entrance, and be isolated on Gantry or press area.  This too will be deep cleaned before the match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00EC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press will park in Stadium way and walk around the ground.  All passes will be checked before access to the carpark is given</w:t>
            </w:r>
          </w:p>
        </w:tc>
      </w:tr>
      <w:tr w:rsidR="00111372" w14:paraId="34471CFE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27094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Emergency Teleph</w:t>
            </w:r>
            <w:r>
              <w:rPr>
                <w:sz w:val="20"/>
                <w:szCs w:val="20"/>
              </w:rPr>
              <w:t>one Numbers</w:t>
            </w:r>
          </w:p>
          <w:p w14:paraId="2B95E157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2FF29EF2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09C889AD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6D566A91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274329C6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65663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Police commander</w:t>
            </w:r>
          </w:p>
          <w:p w14:paraId="464CFC6A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Ambulance officer</w:t>
            </w:r>
          </w:p>
          <w:p w14:paraId="127C504B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Medical other</w:t>
            </w:r>
          </w:p>
          <w:p w14:paraId="4621024C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Hospital</w:t>
            </w:r>
          </w:p>
          <w:p w14:paraId="7B61E829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Club Secretary</w:t>
            </w:r>
          </w:p>
          <w:p w14:paraId="761462D4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Safety Officer/team</w:t>
            </w:r>
          </w:p>
          <w:p w14:paraId="07205BA0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Cleaning company</w:t>
            </w:r>
          </w:p>
          <w:p w14:paraId="7F67BF4B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First Aid rooms</w:t>
            </w:r>
          </w:p>
          <w:p w14:paraId="4A22ACF6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Referees room</w:t>
            </w:r>
          </w:p>
          <w:p w14:paraId="2F523801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B41A7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Control Room currently </w:t>
            </w:r>
            <w:proofErr w:type="gramStart"/>
            <w:r>
              <w:rPr>
                <w:sz w:val="20"/>
                <w:szCs w:val="20"/>
              </w:rPr>
              <w:t>holds  this</w:t>
            </w:r>
            <w:proofErr w:type="gramEnd"/>
            <w:r>
              <w:rPr>
                <w:sz w:val="20"/>
                <w:szCs w:val="20"/>
              </w:rPr>
              <w:t xml:space="preserve"> information and will be updated will on duty personnel </w:t>
            </w:r>
            <w:r>
              <w:rPr>
                <w:sz w:val="20"/>
                <w:szCs w:val="20"/>
              </w:rPr>
              <w:t>should it be necessary</w:t>
            </w:r>
          </w:p>
          <w:p w14:paraId="7C525B7C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7E8CB09C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766055F7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68CEEA53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06D42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An email is sent to all stakeholders the day before a match with a copy of the briefing so that everyone knows what is happening</w:t>
            </w:r>
          </w:p>
          <w:p w14:paraId="5C6C6786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45CC64C2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4D424197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01DB12E7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0E19D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Pre match checks and test will still take place to ensure all equipment required is working.</w:t>
            </w:r>
          </w:p>
          <w:p w14:paraId="218C18A2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1699CC1B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2537E5B4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6C73DF36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</w:tr>
      <w:tr w:rsidR="00111372" w14:paraId="4B590DD0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01836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Cordons/Barriers Required </w:t>
            </w:r>
          </w:p>
          <w:p w14:paraId="7B1DA495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3B3FE795" w14:textId="77777777" w:rsidR="00111372" w:rsidRDefault="00111372">
            <w:pPr>
              <w:spacing w:after="0"/>
              <w:rPr>
                <w:sz w:val="44"/>
                <w:szCs w:val="44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17EC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LUFC has applied for a road closure for </w:t>
            </w:r>
            <w:proofErr w:type="spellStart"/>
            <w:r>
              <w:rPr>
                <w:sz w:val="20"/>
                <w:szCs w:val="20"/>
              </w:rPr>
              <w:t>Lowfields</w:t>
            </w:r>
            <w:proofErr w:type="spellEnd"/>
            <w:r>
              <w:rPr>
                <w:sz w:val="20"/>
                <w:szCs w:val="20"/>
              </w:rPr>
              <w:t xml:space="preserve"> Road, this is to be protected by sand filled barriers in the short term, which will be in place at 0600 on a matchday until the evening after the game.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67594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Normal coning will </w:t>
            </w:r>
            <w:r>
              <w:rPr>
                <w:sz w:val="20"/>
                <w:szCs w:val="20"/>
              </w:rPr>
              <w:t xml:space="preserve">not be carried out, road closures will only be at </w:t>
            </w:r>
            <w:proofErr w:type="spellStart"/>
            <w:r>
              <w:rPr>
                <w:sz w:val="20"/>
                <w:szCs w:val="20"/>
              </w:rPr>
              <w:t>Lowfields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33497520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Road.</w:t>
            </w:r>
          </w:p>
          <w:p w14:paraId="241F159B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578CB200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public carparks will be used unless SKY attend and they will use their normal location in Fullerton with one entry point to the west stand and 2 entry points into the stadium.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589E8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Staff wi</w:t>
            </w:r>
            <w:r>
              <w:rPr>
                <w:sz w:val="20"/>
                <w:szCs w:val="20"/>
              </w:rPr>
              <w:t>ll be located at these entrances to check SKY passes and press accreditation before they gain access to the footprint.</w:t>
            </w:r>
          </w:p>
          <w:p w14:paraId="42D8764D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053F4CD4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public carparks will remain locked.</w:t>
            </w:r>
          </w:p>
          <w:p w14:paraId="68732739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LUFC stewards will monitor and CCTV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4971E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Traffic management company will have a presence at the road</w:t>
            </w:r>
            <w:r>
              <w:rPr>
                <w:sz w:val="20"/>
                <w:szCs w:val="20"/>
              </w:rPr>
              <w:t xml:space="preserve"> closure only.</w:t>
            </w:r>
          </w:p>
          <w:p w14:paraId="3F161278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4CCF64C1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</w:tr>
      <w:tr w:rsidR="00111372" w14:paraId="6F2DCE65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3CC44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Players and players staff</w:t>
            </w:r>
          </w:p>
          <w:p w14:paraId="1F700F2B" w14:textId="77777777" w:rsidR="00111372" w:rsidRDefault="00111372">
            <w:pPr>
              <w:spacing w:after="0"/>
              <w:rPr>
                <w:sz w:val="44"/>
                <w:szCs w:val="44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9C85" w14:textId="77777777" w:rsidR="00111372" w:rsidRDefault="005F6804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Home Team</w:t>
            </w:r>
          </w:p>
          <w:p w14:paraId="643B611F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Unless changed will arrive by car through the main west stand gates.  They will park in their usual positions and enter through the back of the players tunnel</w:t>
            </w:r>
          </w:p>
          <w:p w14:paraId="5509D50D" w14:textId="77777777" w:rsidR="00111372" w:rsidRDefault="005F6804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Away team</w:t>
            </w:r>
          </w:p>
          <w:p w14:paraId="753F380C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Will arrive by coach and </w:t>
            </w:r>
            <w:r>
              <w:rPr>
                <w:sz w:val="20"/>
                <w:szCs w:val="20"/>
              </w:rPr>
              <w:t>enter via NW tunnel to their dressing room.  All supplementary away staff will use the Radebe Lounge</w:t>
            </w:r>
          </w:p>
          <w:p w14:paraId="15562CE2" w14:textId="77777777" w:rsidR="00111372" w:rsidRDefault="005F6804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Officials</w:t>
            </w:r>
          </w:p>
          <w:p w14:paraId="26048BC8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Officials will arrive via the west stand main entrance gates, and enter the ground via west stand reception into the creche lounge, this will be </w:t>
            </w:r>
            <w:r>
              <w:rPr>
                <w:sz w:val="20"/>
                <w:szCs w:val="20"/>
              </w:rPr>
              <w:t>stewarded</w:t>
            </w:r>
          </w:p>
          <w:p w14:paraId="17733B8B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They will be escorted pitchside when required.</w:t>
            </w:r>
          </w:p>
          <w:p w14:paraId="3AC00CB4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41A9F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To enable social distancing of the teams, larger rooms will be added to the dressing rooms to ensure only playing staff are in the main dressing room.</w:t>
            </w:r>
          </w:p>
          <w:p w14:paraId="3C6E3FAC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6C8D7157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Officials </w:t>
            </w:r>
            <w:proofErr w:type="gramStart"/>
            <w:r>
              <w:rPr>
                <w:sz w:val="20"/>
                <w:szCs w:val="20"/>
              </w:rPr>
              <w:t>will be kept separate at all times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except during the game.</w:t>
            </w:r>
          </w:p>
          <w:p w14:paraId="0941F7DE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42CEAA6F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0D6D334D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3155D5AF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363B4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Training grounds will implement their own procedures and </w:t>
            </w:r>
            <w:proofErr w:type="gramStart"/>
            <w:r>
              <w:rPr>
                <w:sz w:val="20"/>
                <w:szCs w:val="20"/>
              </w:rPr>
              <w:t>safe guards</w:t>
            </w:r>
            <w:proofErr w:type="gramEnd"/>
            <w:r>
              <w:rPr>
                <w:sz w:val="20"/>
                <w:szCs w:val="20"/>
              </w:rPr>
              <w:t xml:space="preserve"> against the virus and staff working in their environment, it is the matchday operations’ responsibility to reduce as far as possible the danger of </w:t>
            </w:r>
            <w:r>
              <w:rPr>
                <w:sz w:val="20"/>
                <w:szCs w:val="20"/>
              </w:rPr>
              <w:t>contagion whilst playing matches.</w:t>
            </w:r>
          </w:p>
          <w:p w14:paraId="4844D505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13ACF87C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spectator seating areas behind the </w:t>
            </w:r>
            <w:proofErr w:type="spellStart"/>
            <w:r>
              <w:rPr>
                <w:sz w:val="20"/>
                <w:szCs w:val="20"/>
              </w:rPr>
              <w:t>duggouts</w:t>
            </w:r>
            <w:proofErr w:type="spellEnd"/>
            <w:r>
              <w:rPr>
                <w:sz w:val="20"/>
                <w:szCs w:val="20"/>
              </w:rPr>
              <w:t xml:space="preserve"> will be utilised to allow squads to observe social distancing and not overcrowd the </w:t>
            </w:r>
            <w:proofErr w:type="spellStart"/>
            <w:r>
              <w:rPr>
                <w:sz w:val="20"/>
                <w:szCs w:val="20"/>
              </w:rPr>
              <w:t>duggouts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57473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4B1163F3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matchday staff in these areas will wear face masks and latex gloves.</w:t>
            </w:r>
          </w:p>
          <w:p w14:paraId="75344B00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722E2427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ha</w:t>
            </w:r>
            <w:r>
              <w:rPr>
                <w:sz w:val="20"/>
                <w:szCs w:val="20"/>
              </w:rPr>
              <w:t>ve spoken to Head of Retail and we are planning Club masks that will be issued to working staff to keep them safe.</w:t>
            </w:r>
          </w:p>
        </w:tc>
      </w:tr>
      <w:tr w:rsidR="00111372" w14:paraId="0CEEF110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3FDFD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Transport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3B224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traffic management plan will be </w:t>
            </w:r>
            <w:proofErr w:type="gramStart"/>
            <w:r>
              <w:rPr>
                <w:sz w:val="20"/>
                <w:szCs w:val="20"/>
              </w:rPr>
              <w:t>suspended  -</w:t>
            </w:r>
            <w:proofErr w:type="gramEnd"/>
            <w:r>
              <w:rPr>
                <w:sz w:val="20"/>
                <w:szCs w:val="20"/>
              </w:rPr>
              <w:t xml:space="preserve"> see operation plan for details</w:t>
            </w:r>
          </w:p>
          <w:p w14:paraId="70160A1C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188EB7E7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1E9C4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Staff and press will park in Stadium Way.  Play</w:t>
            </w:r>
            <w:r>
              <w:rPr>
                <w:sz w:val="20"/>
                <w:szCs w:val="20"/>
              </w:rPr>
              <w:t xml:space="preserve">er and Officials in the west stand, SKY in Fullerton.  All other carparks </w:t>
            </w:r>
            <w:proofErr w:type="spellStart"/>
            <w:r>
              <w:rPr>
                <w:sz w:val="20"/>
                <w:szCs w:val="20"/>
              </w:rPr>
              <w:t>wil</w:t>
            </w:r>
            <w:proofErr w:type="spellEnd"/>
            <w:r>
              <w:rPr>
                <w:sz w:val="20"/>
                <w:szCs w:val="20"/>
              </w:rPr>
              <w:t xml:space="preserve"> remain closed.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1DDAB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Lowfields</w:t>
            </w:r>
            <w:proofErr w:type="spellEnd"/>
            <w:r>
              <w:rPr>
                <w:sz w:val="20"/>
                <w:szCs w:val="20"/>
              </w:rPr>
              <w:t xml:space="preserve"> Road closure has been applied for and we are waiting for Leeds City Council to approve.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1BE50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Road closure is a CTSA measure.</w:t>
            </w:r>
          </w:p>
        </w:tc>
      </w:tr>
      <w:tr w:rsidR="00111372" w14:paraId="18B3D4E2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298CD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Deliveries including post</w:t>
            </w:r>
          </w:p>
          <w:p w14:paraId="09CCCDD6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11014AA9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7999E68B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202E68B2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3346E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There will be no deliveries on matchday.</w:t>
            </w:r>
          </w:p>
          <w:p w14:paraId="71AF298A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 will be kept securely until the day after the game.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97B35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New procedures are currently in place for handling post in lock down, these will be maintained.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885A2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 deliveries or emergency repair staff will come to the east</w:t>
            </w:r>
            <w:r>
              <w:rPr>
                <w:sz w:val="20"/>
                <w:szCs w:val="20"/>
              </w:rPr>
              <w:t xml:space="preserve"> stand initially and be directed to where they need to go.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B6879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departments will be asked to manager their requirements for the matchday.</w:t>
            </w:r>
          </w:p>
        </w:tc>
      </w:tr>
      <w:tr w:rsidR="00111372" w14:paraId="18AC2BAE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A9D4B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Creche Facilities</w:t>
            </w:r>
          </w:p>
          <w:p w14:paraId="3A71331E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2DCD1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There will be no creche facilities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E0C61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D9F89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0BEE0A63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4611339C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5B1A1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</w:tr>
      <w:tr w:rsidR="00111372" w14:paraId="1BAD9D8C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482E9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Access Ability </w:t>
            </w:r>
          </w:p>
          <w:p w14:paraId="4DEEF02C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6280A56B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7C56E71D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D3D4C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There will be no access for fans, so </w:t>
            </w:r>
            <w:r>
              <w:rPr>
                <w:sz w:val="20"/>
                <w:szCs w:val="20"/>
              </w:rPr>
              <w:t xml:space="preserve">disabled area will be utilised for other things.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54688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F928A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5AEBF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</w:tr>
      <w:tr w:rsidR="00111372" w14:paraId="59CD2F66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1B443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Ticketing</w:t>
            </w:r>
          </w:p>
          <w:p w14:paraId="00ED5538" w14:textId="77777777" w:rsidR="00111372" w:rsidRDefault="00111372">
            <w:pPr>
              <w:spacing w:after="0"/>
              <w:rPr>
                <w:sz w:val="44"/>
                <w:szCs w:val="44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B07F5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There will be no tickets available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D07D6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28D2D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4D2EACEC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12ACAEB5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7087C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</w:tr>
      <w:tr w:rsidR="00111372" w14:paraId="5CD6407F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0384B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Medical Facilities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C5FBA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west stand first aid room will be staffed for working staff injuries/illness – NOT covind-19 symptoms</w:t>
            </w:r>
          </w:p>
          <w:p w14:paraId="7A112B2C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First aiders may be </w:t>
            </w:r>
            <w:r>
              <w:rPr>
                <w:sz w:val="20"/>
                <w:szCs w:val="20"/>
              </w:rPr>
              <w:t>necessary if we have temperature readers at the 2 entrances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2378F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Stretcher Bearers will be provided by the Training ground, and will be trained by the Head of Medicine and performance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A5D76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They will go directly to the bench/seating area on arrival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06316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 the permission </w:t>
            </w:r>
            <w:r>
              <w:rPr>
                <w:sz w:val="20"/>
                <w:szCs w:val="20"/>
              </w:rPr>
              <w:t xml:space="preserve">of the Manager they may use the </w:t>
            </w:r>
            <w:proofErr w:type="spellStart"/>
            <w:r>
              <w:rPr>
                <w:sz w:val="20"/>
                <w:szCs w:val="20"/>
              </w:rPr>
              <w:t>players</w:t>
            </w:r>
            <w:proofErr w:type="spellEnd"/>
            <w:r>
              <w:rPr>
                <w:sz w:val="20"/>
                <w:szCs w:val="20"/>
              </w:rPr>
              <w:t xml:space="preserve"> lounge.</w:t>
            </w:r>
          </w:p>
        </w:tc>
      </w:tr>
      <w:tr w:rsidR="00111372" w14:paraId="1E208D6F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52B92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Press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534F1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there is to be a press presence, they will park at </w:t>
            </w:r>
            <w:r>
              <w:rPr>
                <w:sz w:val="20"/>
                <w:szCs w:val="20"/>
              </w:rPr>
              <w:lastRenderedPageBreak/>
              <w:t>Stadium Way carpark after showing their accreditation, a member of the press team will be on hand to meet and greet them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CBE2B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The </w:t>
            </w:r>
            <w:proofErr w:type="spellStart"/>
            <w:r>
              <w:rPr>
                <w:sz w:val="20"/>
                <w:szCs w:val="20"/>
              </w:rPr>
              <w:t>Chairmans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entrance will be used for access to the stadium </w:t>
            </w:r>
            <w:r>
              <w:rPr>
                <w:sz w:val="20"/>
                <w:szCs w:val="20"/>
              </w:rPr>
              <w:lastRenderedPageBreak/>
              <w:t>and the gantry and press boxes, allowing for social distancing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84F6F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Press will be required to use the temperature unit if it is in </w:t>
            </w:r>
            <w:proofErr w:type="gramStart"/>
            <w:r>
              <w:rPr>
                <w:sz w:val="20"/>
                <w:szCs w:val="20"/>
              </w:rPr>
              <w:lastRenderedPageBreak/>
              <w:t>place, before</w:t>
            </w:r>
            <w:proofErr w:type="gramEnd"/>
            <w:r>
              <w:rPr>
                <w:sz w:val="20"/>
                <w:szCs w:val="20"/>
              </w:rPr>
              <w:t xml:space="preserve"> they access the ground.</w:t>
            </w:r>
          </w:p>
          <w:p w14:paraId="5F4C5107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Antiseptic wipes will be on hand for equipme</w:t>
            </w:r>
            <w:r>
              <w:rPr>
                <w:sz w:val="20"/>
                <w:szCs w:val="20"/>
              </w:rPr>
              <w:t>nt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D757A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Press staff to assist in this operation.</w:t>
            </w:r>
          </w:p>
        </w:tc>
      </w:tr>
      <w:tr w:rsidR="00111372" w14:paraId="245F9A75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E9312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Retail Outlet/s, stalls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CF8C6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retail outlets will be closed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0989A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B092A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B5319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</w:tr>
      <w:tr w:rsidR="00111372" w14:paraId="32BE81E1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5313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Maintenance </w:t>
            </w:r>
          </w:p>
          <w:p w14:paraId="0140A7D8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2873B5D5" w14:textId="77777777" w:rsidR="00111372" w:rsidRDefault="00111372">
            <w:pPr>
              <w:spacing w:after="0"/>
              <w:rPr>
                <w:sz w:val="44"/>
                <w:szCs w:val="44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364DE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Full pre match checks will be carried out prior to the fixtures as per the safety certificate</w:t>
            </w:r>
          </w:p>
          <w:p w14:paraId="5511840F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Maintenance staff will be on hand to </w:t>
            </w:r>
            <w:r>
              <w:rPr>
                <w:sz w:val="20"/>
                <w:szCs w:val="20"/>
              </w:rPr>
              <w:t>respond to any issues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408CC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Maintenance team assist the </w:t>
            </w:r>
            <w:proofErr w:type="spellStart"/>
            <w:r>
              <w:rPr>
                <w:sz w:val="20"/>
                <w:szCs w:val="20"/>
              </w:rPr>
              <w:t>groundstaff</w:t>
            </w:r>
            <w:proofErr w:type="spellEnd"/>
            <w:r>
              <w:rPr>
                <w:sz w:val="20"/>
                <w:szCs w:val="20"/>
              </w:rPr>
              <w:t xml:space="preserve"> on matchday s so will be available of needed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22950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They be health checked as all staff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7CC89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Anyone showing symptoms will be sent home.</w:t>
            </w:r>
          </w:p>
        </w:tc>
      </w:tr>
      <w:tr w:rsidR="00111372" w14:paraId="4CD11FD2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973F9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Security</w:t>
            </w:r>
          </w:p>
          <w:p w14:paraId="2132EC21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96B35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security will be in house, and working with masks and g</w:t>
            </w:r>
            <w:r>
              <w:rPr>
                <w:sz w:val="20"/>
                <w:szCs w:val="20"/>
              </w:rPr>
              <w:t>loves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29317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Stewards will not be required for crowd management, but will be utilised to ensure no breach of the stadium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1B418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These staff will be long serving staff who know the stadium and its entrances and issues.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6D548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Staff will be invited to work.</w:t>
            </w:r>
          </w:p>
        </w:tc>
      </w:tr>
      <w:tr w:rsidR="00111372" w14:paraId="72C5CB15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E8E03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SKY/Broadcasters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AD0F2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Some games will have broadcasters as the contracts are still to be </w:t>
            </w:r>
            <w:proofErr w:type="spellStart"/>
            <w:r>
              <w:rPr>
                <w:sz w:val="20"/>
                <w:szCs w:val="20"/>
              </w:rPr>
              <w:t>fullfilled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EB52C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SKY staff will park in Fullerton, they will need to show their passes to access the carpark, this will be staffed by LUFC security.</w:t>
            </w:r>
          </w:p>
          <w:p w14:paraId="3C4929FB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Covind-19 risk assessment should be share</w:t>
            </w:r>
            <w:r>
              <w:rPr>
                <w:sz w:val="20"/>
                <w:szCs w:val="20"/>
              </w:rPr>
              <w:t>d by them prior to arrival.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C6995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This will be the highest risk set of people coming to the ground as they will have been working alongside different Clubs and staffs </w:t>
            </w:r>
          </w:p>
          <w:p w14:paraId="6BCB6C71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  <w:p w14:paraId="760C19CB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Broadcasters will be expected to have a screening process for their staff before they </w:t>
            </w:r>
            <w:r>
              <w:rPr>
                <w:sz w:val="20"/>
                <w:szCs w:val="20"/>
              </w:rPr>
              <w:t>enter the footprint, and they will be expected to wear masks and latex gloves, provided by the Broadcaster.</w:t>
            </w:r>
          </w:p>
          <w:p w14:paraId="49466C91" w14:textId="77777777" w:rsidR="00111372" w:rsidRDefault="001113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FDF34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Spare PPE should be available</w:t>
            </w:r>
          </w:p>
          <w:p w14:paraId="34E29047" w14:textId="77777777" w:rsidR="00111372" w:rsidRDefault="005F680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 </w:t>
            </w:r>
            <w:proofErr w:type="gramStart"/>
            <w:r>
              <w:rPr>
                <w:sz w:val="20"/>
                <w:szCs w:val="20"/>
              </w:rPr>
              <w:t>broadcasters, but</w:t>
            </w:r>
            <w:proofErr w:type="gramEnd"/>
            <w:r>
              <w:rPr>
                <w:sz w:val="20"/>
                <w:szCs w:val="20"/>
              </w:rPr>
              <w:t xml:space="preserve"> can be charged for.</w:t>
            </w:r>
          </w:p>
        </w:tc>
      </w:tr>
    </w:tbl>
    <w:p w14:paraId="290CD5EC" w14:textId="77777777" w:rsidR="00111372" w:rsidRDefault="00111372">
      <w:pPr>
        <w:rPr>
          <w:b/>
          <w:bCs/>
          <w:sz w:val="28"/>
          <w:szCs w:val="28"/>
        </w:rPr>
      </w:pPr>
    </w:p>
    <w:p w14:paraId="6C778AC9" w14:textId="77777777" w:rsidR="00111372" w:rsidRDefault="00111372">
      <w:pPr>
        <w:rPr>
          <w:sz w:val="44"/>
          <w:szCs w:val="44"/>
        </w:rPr>
      </w:pPr>
    </w:p>
    <w:sectPr w:rsidR="00111372">
      <w:headerReference w:type="default" r:id="rId6"/>
      <w:footerReference w:type="default" r:id="rId7"/>
      <w:pgSz w:w="16838" w:h="11906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2624A4" w14:textId="77777777" w:rsidR="005F6804" w:rsidRDefault="005F6804">
      <w:pPr>
        <w:spacing w:after="0"/>
      </w:pPr>
      <w:r>
        <w:separator/>
      </w:r>
    </w:p>
  </w:endnote>
  <w:endnote w:type="continuationSeparator" w:id="0">
    <w:p w14:paraId="7CA97739" w14:textId="77777777" w:rsidR="005F6804" w:rsidRDefault="005F680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D36093" w14:textId="77777777" w:rsidR="00C1597B" w:rsidRDefault="005F6804">
    <w:pPr>
      <w:pStyle w:val="Footer"/>
    </w:pPr>
    <w:r>
      <w:t>SJW 4</w:t>
    </w:r>
    <w:r>
      <w:rPr>
        <w:vertAlign w:val="superscript"/>
      </w:rPr>
      <w:t>th</w:t>
    </w:r>
    <w:r>
      <w:t xml:space="preserve"> May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8FD09D" w14:textId="77777777" w:rsidR="005F6804" w:rsidRDefault="005F6804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261B013" w14:textId="77777777" w:rsidR="005F6804" w:rsidRDefault="005F680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63E91" w14:textId="77777777" w:rsidR="00C1597B" w:rsidRDefault="005F6804">
    <w:pPr>
      <w:pStyle w:val="Header"/>
      <w:jc w:val="center"/>
    </w:pPr>
    <w:r>
      <w:rPr>
        <w:noProof/>
        <w:lang w:eastAsia="en-GB"/>
      </w:rPr>
      <w:drawing>
        <wp:inline distT="0" distB="0" distL="0" distR="0" wp14:anchorId="07E7C6B1" wp14:editId="61BE1A5D">
          <wp:extent cx="970278" cy="1026798"/>
          <wp:effectExtent l="0" t="0" r="1272" b="1902"/>
          <wp:docPr id="1" name="Picture 5" descr="A close up of a sig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0278" cy="10267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11372"/>
    <w:rsid w:val="00111372"/>
    <w:rsid w:val="005616A5"/>
    <w:rsid w:val="005F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CA8B0"/>
  <w15:docId w15:val="{F0744846-DB68-41C5-9FC6-F5F44E52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1533</Words>
  <Characters>8743</Characters>
  <Application>Microsoft Office Word</Application>
  <DocSecurity>0</DocSecurity>
  <Lines>72</Lines>
  <Paragraphs>20</Paragraphs>
  <ScaleCrop>false</ScaleCrop>
  <Company/>
  <LinksUpToDate>false</LinksUpToDate>
  <CharactersWithSpaces>10256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fsoa</dc:creator>
  <dc:description/>
  <cp:lastModifiedBy>Peter Houghton</cp:lastModifiedBy>
  <cp:revision>2</cp:revision>
  <dcterms:created xsi:type="dcterms:W3CDTF">2020-06-24T08:49:00Z</dcterms:created>
  <dcterms:modified xsi:type="dcterms:W3CDTF">2020-06-24T08:49:00Z</dcterms:modified>
</cp:coreProperties>
</file>